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C78" w:rsidRPr="00877F7F" w:rsidRDefault="00B3762A" w:rsidP="008E2C78">
      <w:pPr>
        <w:pStyle w:val="NormalWeb"/>
        <w:rPr>
          <w:rFonts w:asciiTheme="minorHAnsi" w:hAnsiTheme="minorHAnsi" w:cstheme="minorHAnsi"/>
          <w:color w:val="000000"/>
          <w:szCs w:val="27"/>
        </w:rPr>
      </w:pPr>
      <w:bookmarkStart w:id="0" w:name="_GoBack"/>
      <w:bookmarkEnd w:id="0"/>
      <w:proofErr w:type="spellStart"/>
      <w:r w:rsidRPr="00877F7F">
        <w:rPr>
          <w:rFonts w:asciiTheme="minorHAnsi" w:hAnsiTheme="minorHAnsi" w:cstheme="minorHAnsi"/>
          <w:color w:val="000000"/>
          <w:szCs w:val="27"/>
        </w:rPr>
        <w:t>Bosmere</w:t>
      </w:r>
      <w:proofErr w:type="spellEnd"/>
      <w:r w:rsidRPr="00877F7F">
        <w:rPr>
          <w:rFonts w:asciiTheme="minorHAnsi" w:hAnsiTheme="minorHAnsi" w:cstheme="minorHAnsi"/>
          <w:color w:val="000000"/>
          <w:szCs w:val="27"/>
        </w:rPr>
        <w:t xml:space="preserve"> </w:t>
      </w:r>
      <w:r w:rsidR="00C155D8" w:rsidRPr="00877F7F">
        <w:rPr>
          <w:rFonts w:asciiTheme="minorHAnsi" w:hAnsiTheme="minorHAnsi" w:cstheme="minorHAnsi"/>
          <w:color w:val="000000"/>
          <w:szCs w:val="27"/>
        </w:rPr>
        <w:t xml:space="preserve">has signed up </w:t>
      </w:r>
      <w:r w:rsidR="008E2C78" w:rsidRPr="00877F7F">
        <w:rPr>
          <w:rFonts w:asciiTheme="minorHAnsi" w:hAnsiTheme="minorHAnsi" w:cstheme="minorHAnsi"/>
          <w:color w:val="000000"/>
          <w:szCs w:val="27"/>
        </w:rPr>
        <w:t xml:space="preserve">to Sora, a virtual library </w:t>
      </w:r>
      <w:r w:rsidR="008C5391" w:rsidRPr="00877F7F">
        <w:rPr>
          <w:rFonts w:asciiTheme="minorHAnsi" w:hAnsiTheme="minorHAnsi" w:cstheme="minorHAnsi"/>
          <w:color w:val="000000"/>
          <w:szCs w:val="27"/>
        </w:rPr>
        <w:t>which allows our pupils to</w:t>
      </w:r>
      <w:r w:rsidR="008E2C78" w:rsidRPr="00877F7F">
        <w:rPr>
          <w:rFonts w:asciiTheme="minorHAnsi" w:hAnsiTheme="minorHAnsi" w:cstheme="minorHAnsi"/>
          <w:color w:val="000000"/>
          <w:szCs w:val="27"/>
        </w:rPr>
        <w:t xml:space="preserve"> borrow eBooks, audiobooks, comics and magazines to read and listen to at home or at school.</w:t>
      </w:r>
      <w:r w:rsidR="00877F7F" w:rsidRPr="00877F7F">
        <w:rPr>
          <w:rFonts w:asciiTheme="minorHAnsi" w:hAnsiTheme="minorHAnsi" w:cstheme="minorHAnsi"/>
          <w:color w:val="000000"/>
          <w:szCs w:val="27"/>
        </w:rPr>
        <w:t xml:space="preserve"> They can borrow up to 2 resources at any one time.</w:t>
      </w:r>
    </w:p>
    <w:p w:rsidR="008E2C78" w:rsidRPr="00877F7F" w:rsidRDefault="008E2C78" w:rsidP="008E2C78">
      <w:pPr>
        <w:pStyle w:val="NormalWeb"/>
        <w:rPr>
          <w:rFonts w:asciiTheme="minorHAnsi" w:hAnsiTheme="minorHAnsi" w:cstheme="minorHAnsi"/>
          <w:color w:val="000000"/>
          <w:szCs w:val="27"/>
        </w:rPr>
      </w:pPr>
      <w:r w:rsidRPr="00877F7F">
        <w:rPr>
          <w:rFonts w:asciiTheme="minorHAnsi" w:hAnsiTheme="minorHAnsi" w:cstheme="minorHAnsi"/>
          <w:color w:val="000000"/>
          <w:szCs w:val="27"/>
        </w:rPr>
        <w:t>It is a great resource and provides another way for the children to access books to read. Research has shown that reluctant readers find eBooks an attractive format to use.</w:t>
      </w:r>
    </w:p>
    <w:p w:rsidR="008E2C78" w:rsidRPr="00877F7F" w:rsidRDefault="008E2C78" w:rsidP="008E2C78">
      <w:pPr>
        <w:pStyle w:val="NormalWeb"/>
        <w:rPr>
          <w:rFonts w:asciiTheme="minorHAnsi" w:hAnsiTheme="minorHAnsi" w:cstheme="minorHAnsi"/>
          <w:color w:val="000000"/>
          <w:szCs w:val="27"/>
        </w:rPr>
      </w:pPr>
      <w:r w:rsidRPr="00877F7F">
        <w:rPr>
          <w:rFonts w:asciiTheme="minorHAnsi" w:hAnsiTheme="minorHAnsi" w:cstheme="minorHAnsi"/>
          <w:color w:val="000000"/>
          <w:szCs w:val="27"/>
        </w:rPr>
        <w:t xml:space="preserve">This online library is provided by Hampshire School Library Service </w:t>
      </w:r>
      <w:r w:rsidR="008C5391" w:rsidRPr="00877F7F">
        <w:rPr>
          <w:rFonts w:asciiTheme="minorHAnsi" w:hAnsiTheme="minorHAnsi" w:cstheme="minorHAnsi"/>
          <w:color w:val="000000"/>
          <w:szCs w:val="27"/>
        </w:rPr>
        <w:t xml:space="preserve">(SLS) </w:t>
      </w:r>
      <w:r w:rsidRPr="00877F7F">
        <w:rPr>
          <w:rFonts w:asciiTheme="minorHAnsi" w:hAnsiTheme="minorHAnsi" w:cstheme="minorHAnsi"/>
          <w:color w:val="000000"/>
          <w:szCs w:val="27"/>
        </w:rPr>
        <w:t>and can be accessed by any internet enabled device with a web browser or via an app on mobile devices, such as a phone or tablet.</w:t>
      </w:r>
    </w:p>
    <w:p w:rsidR="008E2C78" w:rsidRPr="00877F7F" w:rsidRDefault="008E2C78" w:rsidP="008E2C78">
      <w:pPr>
        <w:pStyle w:val="NormalWeb"/>
        <w:rPr>
          <w:rFonts w:asciiTheme="minorHAnsi" w:hAnsiTheme="minorHAnsi" w:cstheme="minorHAnsi"/>
          <w:color w:val="000000"/>
          <w:szCs w:val="27"/>
        </w:rPr>
      </w:pPr>
      <w:r w:rsidRPr="00877F7F">
        <w:rPr>
          <w:rFonts w:asciiTheme="minorHAnsi" w:hAnsiTheme="minorHAnsi" w:cstheme="minorHAnsi"/>
          <w:color w:val="000000"/>
          <w:szCs w:val="27"/>
        </w:rPr>
        <w:t xml:space="preserve">All SLS </w:t>
      </w:r>
      <w:r w:rsidR="003F0838" w:rsidRPr="00877F7F">
        <w:rPr>
          <w:rFonts w:asciiTheme="minorHAnsi" w:hAnsiTheme="minorHAnsi" w:cstheme="minorHAnsi"/>
          <w:color w:val="000000"/>
          <w:szCs w:val="27"/>
        </w:rPr>
        <w:t xml:space="preserve">eBooks, audiobooks, comics and magazines </w:t>
      </w:r>
      <w:r w:rsidR="008C5391" w:rsidRPr="00877F7F">
        <w:rPr>
          <w:rFonts w:asciiTheme="minorHAnsi" w:hAnsiTheme="minorHAnsi" w:cstheme="minorHAnsi"/>
          <w:color w:val="000000"/>
          <w:szCs w:val="27"/>
        </w:rPr>
        <w:t>are age-</w:t>
      </w:r>
      <w:r w:rsidRPr="00877F7F">
        <w:rPr>
          <w:rFonts w:asciiTheme="minorHAnsi" w:hAnsiTheme="minorHAnsi" w:cstheme="minorHAnsi"/>
          <w:color w:val="000000"/>
          <w:szCs w:val="27"/>
        </w:rPr>
        <w:t>restricted into categories</w:t>
      </w:r>
      <w:r w:rsidR="003F0838" w:rsidRPr="00877F7F">
        <w:rPr>
          <w:rFonts w:asciiTheme="minorHAnsi" w:hAnsiTheme="minorHAnsi" w:cstheme="minorHAnsi"/>
          <w:color w:val="000000"/>
          <w:szCs w:val="27"/>
        </w:rPr>
        <w:t xml:space="preserve"> to ensure only the appropriate content can be viewed.</w:t>
      </w:r>
      <w:r w:rsidRPr="00877F7F">
        <w:rPr>
          <w:rFonts w:asciiTheme="minorHAnsi" w:hAnsiTheme="minorHAnsi" w:cstheme="minorHAnsi"/>
          <w:color w:val="000000"/>
          <w:szCs w:val="27"/>
        </w:rPr>
        <w:t xml:space="preserve"> On the </w:t>
      </w:r>
      <w:r w:rsidR="003F0838" w:rsidRPr="00877F7F">
        <w:rPr>
          <w:rFonts w:asciiTheme="minorHAnsi" w:hAnsiTheme="minorHAnsi" w:cstheme="minorHAnsi"/>
          <w:color w:val="000000"/>
          <w:szCs w:val="27"/>
        </w:rPr>
        <w:t>app</w:t>
      </w:r>
      <w:r w:rsidR="008C5391" w:rsidRPr="00877F7F">
        <w:rPr>
          <w:rFonts w:asciiTheme="minorHAnsi" w:hAnsiTheme="minorHAnsi" w:cstheme="minorHAnsi"/>
          <w:color w:val="000000"/>
          <w:szCs w:val="27"/>
        </w:rPr>
        <w:t>,</w:t>
      </w:r>
      <w:r w:rsidRPr="00877F7F">
        <w:rPr>
          <w:rFonts w:asciiTheme="minorHAnsi" w:hAnsiTheme="minorHAnsi" w:cstheme="minorHAnsi"/>
          <w:color w:val="000000"/>
          <w:szCs w:val="27"/>
        </w:rPr>
        <w:t xml:space="preserve"> pupils will only be able to borrow the books appropriate to their age range.</w:t>
      </w:r>
    </w:p>
    <w:p w:rsidR="00877F7F" w:rsidRPr="00877F7F" w:rsidRDefault="00877F7F" w:rsidP="00877F7F">
      <w:pPr>
        <w:pStyle w:val="NormalWeb"/>
        <w:rPr>
          <w:rFonts w:asciiTheme="minorHAnsi" w:hAnsiTheme="minorHAnsi" w:cstheme="minorHAnsi"/>
          <w:color w:val="000000"/>
          <w:szCs w:val="27"/>
        </w:rPr>
      </w:pPr>
      <w:r w:rsidRPr="00877F7F">
        <w:rPr>
          <w:rFonts w:asciiTheme="minorHAnsi" w:hAnsiTheme="minorHAnsi" w:cstheme="minorHAnsi"/>
          <w:color w:val="000000"/>
          <w:szCs w:val="27"/>
        </w:rPr>
        <w:t>There is unlimited access to magazines meaning any number of users can borrow a single title at one time; they do not count towards the number of books allowed out on loan.</w:t>
      </w:r>
    </w:p>
    <w:p w:rsidR="00877F7F" w:rsidRPr="00877F7F" w:rsidRDefault="00877F7F" w:rsidP="00877F7F">
      <w:pPr>
        <w:pStyle w:val="NormalWeb"/>
        <w:rPr>
          <w:rFonts w:asciiTheme="minorHAnsi" w:hAnsiTheme="minorHAnsi" w:cstheme="minorHAnsi"/>
          <w:color w:val="000000"/>
          <w:szCs w:val="27"/>
        </w:rPr>
      </w:pPr>
      <w:r w:rsidRPr="00877F7F">
        <w:rPr>
          <w:rFonts w:asciiTheme="minorHAnsi" w:hAnsiTheme="minorHAnsi" w:cstheme="minorHAnsi"/>
          <w:color w:val="000000"/>
          <w:szCs w:val="27"/>
        </w:rPr>
        <w:t>Comic titles are also unlimited however they will count towards a user's total number of 2 loans allowed.</w:t>
      </w:r>
    </w:p>
    <w:p w:rsidR="008E2C78" w:rsidRPr="00877F7F" w:rsidRDefault="008E2C78" w:rsidP="008E2C78">
      <w:pPr>
        <w:pStyle w:val="NormalWeb"/>
        <w:rPr>
          <w:rFonts w:asciiTheme="minorHAnsi" w:hAnsiTheme="minorHAnsi" w:cstheme="minorHAnsi"/>
          <w:b/>
          <w:color w:val="000000"/>
          <w:szCs w:val="27"/>
        </w:rPr>
      </w:pPr>
      <w:r w:rsidRPr="00877F7F">
        <w:rPr>
          <w:rFonts w:asciiTheme="minorHAnsi" w:hAnsiTheme="minorHAnsi" w:cstheme="minorHAnsi"/>
          <w:b/>
          <w:color w:val="000000"/>
          <w:szCs w:val="27"/>
        </w:rPr>
        <w:t>Setting Up</w:t>
      </w:r>
    </w:p>
    <w:p w:rsidR="003F0838" w:rsidRPr="00877F7F" w:rsidRDefault="003F0838" w:rsidP="008E2C78">
      <w:pPr>
        <w:pStyle w:val="NormalWeb"/>
        <w:rPr>
          <w:rFonts w:asciiTheme="minorHAnsi" w:hAnsiTheme="minorHAnsi" w:cstheme="minorHAnsi"/>
          <w:color w:val="000000"/>
          <w:szCs w:val="27"/>
        </w:rPr>
      </w:pPr>
      <w:r w:rsidRPr="00877F7F">
        <w:rPr>
          <w:rFonts w:asciiTheme="minorHAnsi" w:hAnsiTheme="minorHAnsi" w:cstheme="minorHAnsi"/>
          <w:color w:val="000000"/>
          <w:szCs w:val="27"/>
        </w:rPr>
        <w:t>Download the Sora app from Apple App Store or Google Play. If you are using a browser navigate to soraapp.com</w:t>
      </w:r>
      <w:r w:rsidR="00066FED" w:rsidRPr="00877F7F">
        <w:rPr>
          <w:rFonts w:asciiTheme="minorHAnsi" w:hAnsiTheme="minorHAnsi" w:cstheme="minorHAnsi"/>
          <w:color w:val="000000"/>
          <w:szCs w:val="27"/>
        </w:rPr>
        <w:t>.</w:t>
      </w:r>
    </w:p>
    <w:p w:rsidR="00066FED" w:rsidRPr="00877F7F" w:rsidRDefault="00066FED" w:rsidP="008E2C78">
      <w:pPr>
        <w:pStyle w:val="NormalWeb"/>
        <w:rPr>
          <w:rFonts w:asciiTheme="minorHAnsi" w:hAnsiTheme="minorHAnsi" w:cstheme="minorHAnsi"/>
          <w:color w:val="000000"/>
          <w:szCs w:val="27"/>
        </w:rPr>
      </w:pPr>
      <w:r w:rsidRPr="00877F7F">
        <w:rPr>
          <w:rFonts w:asciiTheme="minorHAnsi" w:hAnsiTheme="minorHAnsi" w:cstheme="minorHAnsi"/>
          <w:color w:val="000000"/>
          <w:szCs w:val="27"/>
        </w:rPr>
        <w:t xml:space="preserve">Enter the setup code: </w:t>
      </w:r>
      <w:proofErr w:type="spellStart"/>
      <w:r w:rsidRPr="00877F7F">
        <w:rPr>
          <w:rFonts w:asciiTheme="minorHAnsi" w:hAnsiTheme="minorHAnsi" w:cstheme="minorHAnsi"/>
          <w:color w:val="000000"/>
          <w:szCs w:val="27"/>
        </w:rPr>
        <w:t>hampshiresls</w:t>
      </w:r>
      <w:proofErr w:type="spellEnd"/>
      <w:r w:rsidR="00C155D8" w:rsidRPr="00877F7F">
        <w:rPr>
          <w:rFonts w:asciiTheme="minorHAnsi" w:hAnsiTheme="minorHAnsi" w:cstheme="minorHAnsi"/>
          <w:color w:val="000000"/>
          <w:szCs w:val="27"/>
        </w:rPr>
        <w:t xml:space="preserve"> or select ‘Hampshire Schools Library Service’</w:t>
      </w:r>
    </w:p>
    <w:p w:rsidR="00066FED" w:rsidRPr="00877F7F" w:rsidRDefault="00066FED" w:rsidP="008E2C78">
      <w:pPr>
        <w:pStyle w:val="NormalWeb"/>
        <w:rPr>
          <w:rFonts w:asciiTheme="minorHAnsi" w:hAnsiTheme="minorHAnsi" w:cstheme="minorHAnsi"/>
          <w:color w:val="000000"/>
          <w:szCs w:val="27"/>
        </w:rPr>
      </w:pPr>
      <w:r w:rsidRPr="00877F7F">
        <w:rPr>
          <w:rFonts w:asciiTheme="minorHAnsi" w:hAnsiTheme="minorHAnsi" w:cstheme="minorHAnsi"/>
          <w:color w:val="000000"/>
          <w:szCs w:val="27"/>
        </w:rPr>
        <w:t xml:space="preserve">Find </w:t>
      </w:r>
      <w:r w:rsidR="00C155D8" w:rsidRPr="00877F7F">
        <w:rPr>
          <w:rFonts w:asciiTheme="minorHAnsi" w:hAnsiTheme="minorHAnsi" w:cstheme="minorHAnsi"/>
          <w:color w:val="000000"/>
          <w:szCs w:val="27"/>
        </w:rPr>
        <w:t>‘</w:t>
      </w:r>
      <w:proofErr w:type="spellStart"/>
      <w:r w:rsidR="00FC63F4" w:rsidRPr="00877F7F">
        <w:rPr>
          <w:rFonts w:asciiTheme="minorHAnsi" w:hAnsiTheme="minorHAnsi" w:cstheme="minorHAnsi"/>
          <w:color w:val="000000"/>
          <w:szCs w:val="27"/>
        </w:rPr>
        <w:t>Bosmere</w:t>
      </w:r>
      <w:proofErr w:type="spellEnd"/>
      <w:r w:rsidR="00FC63F4" w:rsidRPr="00877F7F">
        <w:rPr>
          <w:rFonts w:asciiTheme="minorHAnsi" w:hAnsiTheme="minorHAnsi" w:cstheme="minorHAnsi"/>
          <w:color w:val="000000"/>
          <w:szCs w:val="27"/>
        </w:rPr>
        <w:t xml:space="preserve"> Junior School</w:t>
      </w:r>
      <w:r w:rsidR="00C155D8" w:rsidRPr="00877F7F">
        <w:rPr>
          <w:rFonts w:asciiTheme="minorHAnsi" w:hAnsiTheme="minorHAnsi" w:cstheme="minorHAnsi"/>
          <w:color w:val="000000"/>
          <w:szCs w:val="27"/>
        </w:rPr>
        <w:t>’</w:t>
      </w:r>
      <w:r w:rsidRPr="00877F7F">
        <w:rPr>
          <w:rFonts w:asciiTheme="minorHAnsi" w:hAnsiTheme="minorHAnsi" w:cstheme="minorHAnsi"/>
          <w:color w:val="000000"/>
          <w:szCs w:val="27"/>
        </w:rPr>
        <w:t xml:space="preserve"> in the dropdown list.</w:t>
      </w:r>
    </w:p>
    <w:p w:rsidR="008E2C78" w:rsidRPr="00877F7F" w:rsidRDefault="00B3762A" w:rsidP="008E2C78">
      <w:pPr>
        <w:pStyle w:val="NormalWeb"/>
        <w:rPr>
          <w:rFonts w:asciiTheme="minorHAnsi" w:hAnsiTheme="minorHAnsi" w:cstheme="minorHAnsi"/>
          <w:b/>
          <w:color w:val="000000"/>
          <w:szCs w:val="27"/>
        </w:rPr>
      </w:pPr>
      <w:r w:rsidRPr="00877F7F">
        <w:rPr>
          <w:rFonts w:asciiTheme="minorHAnsi" w:hAnsiTheme="minorHAnsi" w:cstheme="minorHAnsi"/>
          <w:b/>
          <w:color w:val="000000"/>
          <w:szCs w:val="27"/>
        </w:rPr>
        <w:t>Sign in</w:t>
      </w:r>
    </w:p>
    <w:p w:rsidR="008E2C78" w:rsidRPr="00877F7F" w:rsidRDefault="00B11D63" w:rsidP="008E2C78">
      <w:pPr>
        <w:pStyle w:val="NormalWeb"/>
        <w:rPr>
          <w:rFonts w:asciiTheme="minorHAnsi" w:hAnsiTheme="minorHAnsi" w:cstheme="minorHAnsi"/>
          <w:color w:val="000000"/>
          <w:szCs w:val="27"/>
        </w:rPr>
      </w:pPr>
      <w:r w:rsidRPr="00877F7F">
        <w:rPr>
          <w:rFonts w:asciiTheme="minorHAnsi" w:hAnsiTheme="minorHAnsi" w:cstheme="minorHAnsi"/>
          <w:color w:val="000000"/>
          <w:szCs w:val="27"/>
        </w:rPr>
        <w:t xml:space="preserve">Enter your </w:t>
      </w:r>
      <w:r w:rsidR="00B3762A" w:rsidRPr="00877F7F">
        <w:rPr>
          <w:rFonts w:asciiTheme="minorHAnsi" w:hAnsiTheme="minorHAnsi" w:cstheme="minorHAnsi"/>
          <w:color w:val="000000"/>
          <w:szCs w:val="27"/>
        </w:rPr>
        <w:t xml:space="preserve">First and last name, with capital letters to start each name, and no space between the names e.g. </w:t>
      </w:r>
      <w:proofErr w:type="spellStart"/>
      <w:r w:rsidR="00B3762A" w:rsidRPr="00877F7F">
        <w:rPr>
          <w:rFonts w:asciiTheme="minorHAnsi" w:hAnsiTheme="minorHAnsi" w:cstheme="minorHAnsi"/>
          <w:color w:val="000000"/>
          <w:szCs w:val="27"/>
        </w:rPr>
        <w:t>JohnSmith</w:t>
      </w:r>
      <w:proofErr w:type="spellEnd"/>
    </w:p>
    <w:p w:rsidR="008E2C78" w:rsidRPr="00877F7F" w:rsidRDefault="00121A7F" w:rsidP="008E2C78">
      <w:pPr>
        <w:pStyle w:val="NormalWeb"/>
        <w:rPr>
          <w:rFonts w:asciiTheme="minorHAnsi" w:hAnsiTheme="minorHAnsi" w:cstheme="minorHAnsi"/>
          <w:color w:val="000000"/>
          <w:szCs w:val="27"/>
        </w:rPr>
      </w:pPr>
      <w:r w:rsidRPr="00877F7F">
        <w:rPr>
          <w:rFonts w:asciiTheme="minorHAnsi" w:hAnsiTheme="minorHAnsi" w:cstheme="minorHAnsi"/>
          <w:color w:val="000000"/>
          <w:szCs w:val="27"/>
        </w:rPr>
        <w:t xml:space="preserve">Your </w:t>
      </w:r>
      <w:r w:rsidR="00B3762A" w:rsidRPr="00877F7F">
        <w:rPr>
          <w:rFonts w:asciiTheme="minorHAnsi" w:hAnsiTheme="minorHAnsi" w:cstheme="minorHAnsi"/>
          <w:color w:val="000000"/>
          <w:szCs w:val="27"/>
        </w:rPr>
        <w:t>PIN</w:t>
      </w:r>
      <w:r w:rsidRPr="00877F7F">
        <w:rPr>
          <w:rFonts w:asciiTheme="minorHAnsi" w:hAnsiTheme="minorHAnsi" w:cstheme="minorHAnsi"/>
          <w:color w:val="000000"/>
          <w:szCs w:val="27"/>
        </w:rPr>
        <w:t xml:space="preserve"> was given to you by your teacher and</w:t>
      </w:r>
      <w:r w:rsidR="00B3762A" w:rsidRPr="00877F7F">
        <w:rPr>
          <w:rFonts w:asciiTheme="minorHAnsi" w:hAnsiTheme="minorHAnsi" w:cstheme="minorHAnsi"/>
          <w:color w:val="000000"/>
          <w:szCs w:val="27"/>
        </w:rPr>
        <w:t xml:space="preserve"> </w:t>
      </w:r>
      <w:r w:rsidRPr="00877F7F">
        <w:rPr>
          <w:rFonts w:asciiTheme="minorHAnsi" w:hAnsiTheme="minorHAnsi" w:cstheme="minorHAnsi"/>
          <w:color w:val="000000"/>
          <w:szCs w:val="27"/>
        </w:rPr>
        <w:t>should be in your Reading Diary</w:t>
      </w:r>
    </w:p>
    <w:p w:rsidR="008E2C78" w:rsidRPr="00877F7F" w:rsidRDefault="00066FED" w:rsidP="008E2C78">
      <w:pPr>
        <w:pStyle w:val="NormalWeb"/>
        <w:rPr>
          <w:color w:val="000000"/>
          <w:szCs w:val="27"/>
        </w:rPr>
      </w:pPr>
      <w:r w:rsidRPr="00877F7F">
        <w:rPr>
          <w:rFonts w:asciiTheme="minorHAnsi" w:hAnsiTheme="minorHAnsi" w:cstheme="minorHAnsi"/>
          <w:color w:val="000000"/>
          <w:szCs w:val="27"/>
        </w:rPr>
        <w:t>Browse the Explor</w:t>
      </w:r>
      <w:r w:rsidR="00121A7F" w:rsidRPr="00877F7F">
        <w:rPr>
          <w:rFonts w:asciiTheme="minorHAnsi" w:hAnsiTheme="minorHAnsi" w:cstheme="minorHAnsi"/>
          <w:color w:val="000000"/>
          <w:szCs w:val="27"/>
        </w:rPr>
        <w:t>e tab to find and borrow a book</w:t>
      </w:r>
      <w:r w:rsidR="00877F7F">
        <w:rPr>
          <w:rFonts w:asciiTheme="minorHAnsi" w:hAnsiTheme="minorHAnsi" w:cstheme="minorHAnsi"/>
          <w:color w:val="000000"/>
          <w:szCs w:val="27"/>
        </w:rPr>
        <w:t>. Enjoy your reading!</w:t>
      </w:r>
    </w:p>
    <w:p w:rsidR="00D756A9" w:rsidRPr="00877F7F" w:rsidRDefault="00D756A9" w:rsidP="00D756A9">
      <w:pPr>
        <w:pStyle w:val="NoSpacing"/>
        <w:jc w:val="both"/>
        <w:rPr>
          <w:sz w:val="22"/>
        </w:rPr>
      </w:pPr>
    </w:p>
    <w:p w:rsidR="006E204B" w:rsidRPr="00877F7F" w:rsidRDefault="006E204B" w:rsidP="00066FED">
      <w:pPr>
        <w:pStyle w:val="NoSpacing"/>
        <w:jc w:val="both"/>
        <w:rPr>
          <w:sz w:val="22"/>
        </w:rPr>
      </w:pPr>
    </w:p>
    <w:sectPr w:rsidR="006E204B" w:rsidRPr="00877F7F" w:rsidSect="00A04922">
      <w:footerReference w:type="default" r:id="rId13"/>
      <w:headerReference w:type="first" r:id="rId14"/>
      <w:footerReference w:type="first" r:id="rId15"/>
      <w:pgSz w:w="11906" w:h="16838" w:code="9"/>
      <w:pgMar w:top="1440" w:right="1440" w:bottom="1440" w:left="1440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4F4" w:rsidRDefault="002654F4" w:rsidP="00484DFF">
      <w:pPr>
        <w:spacing w:after="0" w:line="240" w:lineRule="auto"/>
      </w:pPr>
      <w:r>
        <w:separator/>
      </w:r>
    </w:p>
  </w:endnote>
  <w:endnote w:type="continuationSeparator" w:id="0">
    <w:p w:rsidR="002654F4" w:rsidRDefault="002654F4" w:rsidP="00484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21733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A22085" w:rsidRDefault="00A22085" w:rsidP="00A22085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877F7F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877F7F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A22085" w:rsidRDefault="00A220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DFF" w:rsidRPr="00A22085" w:rsidRDefault="00CB6DFA" w:rsidP="00A22085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FAFB3AD" wp14:editId="1249EEED">
          <wp:simplePos x="0" y="0"/>
          <wp:positionH relativeFrom="column">
            <wp:posOffset>-906780</wp:posOffset>
          </wp:positionH>
          <wp:positionV relativeFrom="paragraph">
            <wp:posOffset>-563880</wp:posOffset>
          </wp:positionV>
          <wp:extent cx="7542054" cy="1393825"/>
          <wp:effectExtent l="0" t="0" r="190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231" cy="13944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4F4" w:rsidRDefault="002654F4" w:rsidP="00484DFF">
      <w:pPr>
        <w:spacing w:after="0" w:line="240" w:lineRule="auto"/>
      </w:pPr>
      <w:r>
        <w:separator/>
      </w:r>
    </w:p>
  </w:footnote>
  <w:footnote w:type="continuationSeparator" w:id="0">
    <w:p w:rsidR="002654F4" w:rsidRDefault="002654F4" w:rsidP="00484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DFF" w:rsidRDefault="008E2C78" w:rsidP="008E2C78">
    <w:pPr>
      <w:pStyle w:val="Header"/>
      <w:tabs>
        <w:tab w:val="clear" w:pos="4513"/>
        <w:tab w:val="clear" w:pos="9026"/>
        <w:tab w:val="left" w:pos="2363"/>
      </w:tabs>
      <w:jc w:val="cent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1BD206C6" wp14:editId="1D935DA7">
          <wp:simplePos x="0" y="0"/>
          <wp:positionH relativeFrom="column">
            <wp:posOffset>-333375</wp:posOffset>
          </wp:positionH>
          <wp:positionV relativeFrom="page">
            <wp:posOffset>171132</wp:posOffset>
          </wp:positionV>
          <wp:extent cx="6465600" cy="1314000"/>
          <wp:effectExtent l="0" t="0" r="0" b="635"/>
          <wp:wrapTight wrapText="bothSides">
            <wp:wrapPolygon edited="0">
              <wp:start x="0" y="0"/>
              <wp:lineTo x="0" y="21297"/>
              <wp:lineTo x="21511" y="21297"/>
              <wp:lineTo x="21511" y="0"/>
              <wp:lineTo x="0" y="0"/>
            </wp:wrapPolygon>
          </wp:wrapTight>
          <wp:docPr id="6" name="Picture 6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65600" cy="131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62A"/>
    <w:rsid w:val="00066FED"/>
    <w:rsid w:val="0006791A"/>
    <w:rsid w:val="000B7343"/>
    <w:rsid w:val="00121A7F"/>
    <w:rsid w:val="001526C8"/>
    <w:rsid w:val="00153758"/>
    <w:rsid w:val="001B1020"/>
    <w:rsid w:val="002175F7"/>
    <w:rsid w:val="00224DAB"/>
    <w:rsid w:val="002654F4"/>
    <w:rsid w:val="002C168F"/>
    <w:rsid w:val="002D4F38"/>
    <w:rsid w:val="003670E6"/>
    <w:rsid w:val="00396D41"/>
    <w:rsid w:val="003C29C0"/>
    <w:rsid w:val="003D6683"/>
    <w:rsid w:val="003F0838"/>
    <w:rsid w:val="0043404D"/>
    <w:rsid w:val="00434CC2"/>
    <w:rsid w:val="00473472"/>
    <w:rsid w:val="00484DFF"/>
    <w:rsid w:val="0049562D"/>
    <w:rsid w:val="00496B59"/>
    <w:rsid w:val="004B41E9"/>
    <w:rsid w:val="005464BA"/>
    <w:rsid w:val="005A6C4E"/>
    <w:rsid w:val="005F020E"/>
    <w:rsid w:val="005F4709"/>
    <w:rsid w:val="00651ED0"/>
    <w:rsid w:val="006B3537"/>
    <w:rsid w:val="006B6C79"/>
    <w:rsid w:val="006D1249"/>
    <w:rsid w:val="006E204B"/>
    <w:rsid w:val="006F2081"/>
    <w:rsid w:val="00797725"/>
    <w:rsid w:val="007F2DC8"/>
    <w:rsid w:val="00877F7F"/>
    <w:rsid w:val="008C5391"/>
    <w:rsid w:val="008E2C78"/>
    <w:rsid w:val="008F4CBF"/>
    <w:rsid w:val="00911DB2"/>
    <w:rsid w:val="00930934"/>
    <w:rsid w:val="00935116"/>
    <w:rsid w:val="00992AA0"/>
    <w:rsid w:val="00A04922"/>
    <w:rsid w:val="00A22085"/>
    <w:rsid w:val="00A370DD"/>
    <w:rsid w:val="00B0214F"/>
    <w:rsid w:val="00B11D63"/>
    <w:rsid w:val="00B31A22"/>
    <w:rsid w:val="00B3762A"/>
    <w:rsid w:val="00B9561A"/>
    <w:rsid w:val="00C01721"/>
    <w:rsid w:val="00C14DF7"/>
    <w:rsid w:val="00C155D8"/>
    <w:rsid w:val="00C17BE6"/>
    <w:rsid w:val="00C24EED"/>
    <w:rsid w:val="00CB6DFA"/>
    <w:rsid w:val="00CD6BAD"/>
    <w:rsid w:val="00D756A9"/>
    <w:rsid w:val="00D75F58"/>
    <w:rsid w:val="00EE263C"/>
    <w:rsid w:val="00F17155"/>
    <w:rsid w:val="00F224AA"/>
    <w:rsid w:val="00F949B6"/>
    <w:rsid w:val="00FC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426AF40-C98D-4332-80F1-99BD5B721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ill Sans MT" w:eastAsiaTheme="minorHAnsi" w:hAnsi="Gill Sans MT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4D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DFF"/>
  </w:style>
  <w:style w:type="paragraph" w:styleId="Footer">
    <w:name w:val="footer"/>
    <w:basedOn w:val="Normal"/>
    <w:link w:val="FooterChar"/>
    <w:uiPriority w:val="99"/>
    <w:unhideWhenUsed/>
    <w:rsid w:val="00484D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DFF"/>
  </w:style>
  <w:style w:type="paragraph" w:styleId="NoSpacing">
    <w:name w:val="No Spacing"/>
    <w:uiPriority w:val="1"/>
    <w:qFormat/>
    <w:rsid w:val="003670E6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153758"/>
  </w:style>
  <w:style w:type="paragraph" w:styleId="BalloonText">
    <w:name w:val="Balloon Text"/>
    <w:basedOn w:val="Normal"/>
    <w:link w:val="BalloonTextChar"/>
    <w:uiPriority w:val="99"/>
    <w:semiHidden/>
    <w:unhideWhenUsed/>
    <w:rsid w:val="00153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75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E204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E2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Sora%20Letter%20For%20Parents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chool Library Service" ma:contentTypeID="0x0101004E1B537BC2B2AD43A5AF5311D732D3AA20003B88F9DCD2447441B4473FC37B84B434" ma:contentTypeVersion="240" ma:contentTypeDescription="" ma:contentTypeScope="" ma:versionID="7df73b58e5d7da58fac57d8c047a1c9b">
  <xsd:schema xmlns:xsd="http://www.w3.org/2001/XMLSchema" xmlns:xs="http://www.w3.org/2001/XMLSchema" xmlns:p="http://schemas.microsoft.com/office/2006/metadata/properties" xmlns:ns1="http://schemas.microsoft.com/sharepoint/v3" xmlns:ns2="c5dbf80e-f509-45f6-9fe5-406e3eefabbb" xmlns:ns3="73b4ac12-327c-4475-8fb0-6cb7238e6a5a" targetNamespace="http://schemas.microsoft.com/office/2006/metadata/properties" ma:root="true" ma:fieldsID="087c9d77b861f4cfd4688e5a95a4a1d5" ns1:_="" ns2:_="" ns3:_="">
    <xsd:import namespace="http://schemas.microsoft.com/sharepoint/v3"/>
    <xsd:import namespace="c5dbf80e-f509-45f6-9fe5-406e3eefabbb"/>
    <xsd:import namespace="73b4ac12-327c-4475-8fb0-6cb7238e6a5a"/>
    <xsd:element name="properties">
      <xsd:complexType>
        <xsd:sequence>
          <xsd:element name="documentManagement">
            <xsd:complexType>
              <xsd:all>
                <xsd:element ref="ns2:hc632fe273cb498aa970207d30c3b1d8" minOccurs="0"/>
                <xsd:element ref="ns2:TaxCatchAll" minOccurs="0"/>
                <xsd:element ref="ns2:TaxCatchAllLabel" minOccurs="0"/>
                <xsd:element ref="ns2:Item_x0020_ID" minOccurs="0"/>
                <xsd:element ref="ns2:Active_x0020_Document" minOccurs="0"/>
                <xsd:element ref="ns2:oe1e71c88cb348738a9cc3e441cb3cfb" minOccurs="0"/>
                <xsd:element ref="ns1:_dlc_Exempt" minOccurs="0"/>
                <xsd:element ref="ns1:_dlc_ExpireDateSaved" minOccurs="0"/>
                <xsd:element ref="ns1:_dlc_ExpireDate" minOccurs="0"/>
                <xsd:element ref="ns2:p90e31759909486091d47177bed7da9a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6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17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8" nillable="true" ma:displayName="Expiration Date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bf80e-f509-45f6-9fe5-406e3eefabbb" elementFormDefault="qualified">
    <xsd:import namespace="http://schemas.microsoft.com/office/2006/documentManagement/types"/>
    <xsd:import namespace="http://schemas.microsoft.com/office/infopath/2007/PartnerControls"/>
    <xsd:element name="hc632fe273cb498aa970207d30c3b1d8" ma:index="8" nillable="true" ma:taxonomy="true" ma:internalName="hc632fe273cb498aa970207d30c3b1d8" ma:taxonomyFieldName="Document_x0020_Type" ma:displayName="Document Type" ma:default="" ma:fieldId="{1c632fe2-73cb-498a-a970-207d30c3b1d8}" ma:sspId="3c5dbf34-c73a-430c-9290-9174ad787734" ma:termSetId="b599ea14-30b5-458d-8ef2-998774c2af3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312bc608-81ba-4fec-a509-e02a2a7b5458}" ma:internalName="TaxCatchAll" ma:showField="CatchAllData" ma:web="73b4ac12-327c-4475-8fb0-6cb7238e6a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312bc608-81ba-4fec-a509-e02a2a7b5458}" ma:internalName="TaxCatchAllLabel" ma:readOnly="true" ma:showField="CatchAllDataLabel" ma:web="73b4ac12-327c-4475-8fb0-6cb7238e6a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tem_x0020_ID" ma:index="12" nillable="true" ma:displayName="Item ID" ma:internalName="Item_x0020_ID">
      <xsd:simpleType>
        <xsd:restriction base="dms:Text">
          <xsd:maxLength value="255"/>
        </xsd:restriction>
      </xsd:simpleType>
    </xsd:element>
    <xsd:element name="Active_x0020_Document" ma:index="13" nillable="true" ma:displayName="Active Document" ma:default="1" ma:internalName="Active_x0020_Document">
      <xsd:simpleType>
        <xsd:restriction base="dms:Boolean"/>
      </xsd:simpleType>
    </xsd:element>
    <xsd:element name="oe1e71c88cb348738a9cc3e441cb3cfb" ma:index="14" ma:taxonomy="true" ma:internalName="oe1e71c88cb348738a9cc3e441cb3cfb" ma:taxonomyFieldName="School_x0020_Library_x0020_Service" ma:displayName="School Library Service" ma:readOnly="false" ma:default="" ma:fieldId="{8e1e71c8-8cb3-4873-8a9c-c3e441cb3cfb}" ma:sspId="3c5dbf34-c73a-430c-9290-9174ad787734" ma:termSetId="b67491cf-6a4d-4e1b-bda6-5379f926f95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90e31759909486091d47177bed7da9a" ma:index="19" nillable="true" ma:taxonomy="true" ma:internalName="p90e31759909486091d47177bed7da9a" ma:taxonomyFieldName="Library_x0020_Location" ma:displayName="Library Location" ma:default="" ma:fieldId="{990e3175-9909-4860-91d4-7177bed7da9a}" ma:sspId="3c5dbf34-c73a-430c-9290-9174ad787734" ma:termSetId="87ac2782-1edc-4ef3-8d04-083449f9aa21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b4ac12-327c-4475-8fb0-6cb7238e6a5a" elementFormDefault="qualified">
    <xsd:import namespace="http://schemas.microsoft.com/office/2006/documentManagement/types"/>
    <xsd:import namespace="http://schemas.microsoft.com/office/infopath/2007/PartnerControls"/>
    <xsd:element name="_dlc_DocId" ma:index="2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HCC Default Document</p:Name>
  <p:Description/>
  <p:Statement/>
  <p:PolicyItems>
    <p:PolicyItem featureId="Microsoft.Office.RecordsManagement.PolicyFeatures.Expiration" staticId="0x0101004E1B537BC2B2AD43A5AF5311D732D3AA|1208973698" UniqueId="7962c2ff-e67b-4a9b-a32b-eab0d2d90b59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Microsoft.Office.RecordsManagement.PolicyFeatures.Expiration.Formula.BuiltIn">
                  <number>2</number>
                  <property>Modified</property>
                  <propertyId>28cf69c5-fa48-462a-b5cd-27b6f9d2bd5f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</p:PolicyItems>
</p:Policy>
</file>

<file path=customXml/item3.xml><?xml version="1.0" encoding="utf-8"?>
<?mso-contentType ?>
<SharedContentType xmlns="Microsoft.SharePoint.Taxonomy.ContentTypeSync" SourceId="3c5dbf34-c73a-430c-9290-9174ad787734" ContentTypeId="0x0101004E1B537BC2B2AD43A5AF5311D732D3AA20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_x0020_ID xmlns="c5dbf80e-f509-45f6-9fe5-406e3eefabbb">A1001001A17L06B64553I10595</Item_x0020_ID>
    <Active_x0020_Document xmlns="c5dbf80e-f509-45f6-9fe5-406e3eefabbb">true</Active_x0020_Document>
    <TaxCatchAll xmlns="c5dbf80e-f509-45f6-9fe5-406e3eefabbb">
      <Value>89</Value>
      <Value>80</Value>
    </TaxCatchAll>
    <hc632fe273cb498aa970207d30c3b1d8 xmlns="c5dbf80e-f509-45f6-9fe5-406e3eefabbb">
      <Terms xmlns="http://schemas.microsoft.com/office/infopath/2007/PartnerControls">
        <TermInfo xmlns="http://schemas.microsoft.com/office/infopath/2007/PartnerControls">
          <TermName xmlns="http://schemas.microsoft.com/office/infopath/2007/PartnerControls">Letter</TermName>
          <TermId xmlns="http://schemas.microsoft.com/office/infopath/2007/PartnerControls">5b995537-4212-41a5-8aab-e6d604b345ca</TermId>
        </TermInfo>
      </Terms>
    </hc632fe273cb498aa970207d30c3b1d8>
    <oe1e71c88cb348738a9cc3e441cb3cfb xmlns="c5dbf80e-f509-45f6-9fe5-406e3eefabbb">
      <Terms xmlns="http://schemas.microsoft.com/office/infopath/2007/PartnerControls">
        <TermInfo xmlns="http://schemas.microsoft.com/office/infopath/2007/PartnerControls">
          <TermName xmlns="http://schemas.microsoft.com/office/infopath/2007/PartnerControls">Centre Management</TermName>
          <TermId xmlns="http://schemas.microsoft.com/office/infopath/2007/PartnerControls">24525ab1-29e2-48fe-911b-5d42da2a02bb</TermId>
        </TermInfo>
      </Terms>
    </oe1e71c88cb348738a9cc3e441cb3cfb>
    <p90e31759909486091d47177bed7da9a xmlns="c5dbf80e-f509-45f6-9fe5-406e3eefabbb">
      <Terms xmlns="http://schemas.microsoft.com/office/infopath/2007/PartnerControls"/>
    </p90e31759909486091d47177bed7da9a>
    <_dlc_ExpireDateSaved xmlns="http://schemas.microsoft.com/sharepoint/v3" xsi:nil="true"/>
    <_dlc_ExpireDate xmlns="http://schemas.microsoft.com/sharepoint/v3">2025-04-25T13:34:33+00:00</_dlc_ExpireDate>
    <_dlc_DocId xmlns="73b4ac12-327c-4475-8fb0-6cb7238e6a5a">LIBRARIES-995751125-454650</_dlc_DocId>
    <_dlc_DocIdUrl xmlns="73b4ac12-327c-4475-8fb0-6cb7238e6a5a">
      <Url>https://hants.sharepoint.com/sites/Libraries/SLS/_layouts/15/DocIdRedir.aspx?ID=LIBRARIES-995751125-454650</Url>
      <Description>LIBRARIES-995751125-454650</Description>
    </_dlc_DocIdUrl>
  </documentManagement>
</p:properties>
</file>

<file path=customXml/item5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ADB6B-14BA-4874-A6AF-93749B558A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5dbf80e-f509-45f6-9fe5-406e3eefabbb"/>
    <ds:schemaRef ds:uri="73b4ac12-327c-4475-8fb0-6cb7238e6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126A25-87AF-43B1-8B81-96CF0C55BB84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CFDD4447-3ACD-4698-9FEB-93D7C6A5716A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95B7BA3F-30DE-4DDB-BA34-E0F977EA1ECE}">
  <ds:schemaRefs>
    <ds:schemaRef ds:uri="http://schemas.microsoft.com/office/2006/metadata/properties"/>
    <ds:schemaRef ds:uri="http://schemas.microsoft.com/office/infopath/2007/PartnerControls"/>
    <ds:schemaRef ds:uri="c5dbf80e-f509-45f6-9fe5-406e3eefabbb"/>
    <ds:schemaRef ds:uri="http://schemas.microsoft.com/sharepoint/v3"/>
    <ds:schemaRef ds:uri="73b4ac12-327c-4475-8fb0-6cb7238e6a5a"/>
  </ds:schemaRefs>
</ds:datastoreItem>
</file>

<file path=customXml/itemProps5.xml><?xml version="1.0" encoding="utf-8"?>
<ds:datastoreItem xmlns:ds="http://schemas.openxmlformats.org/officeDocument/2006/customXml" ds:itemID="{6AF9AF28-B76E-4499-85D8-AFC8867B0274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4A29EF6-AA53-4282-826E-F5AACB2EB8C7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E9A1C88D-678E-4695-B169-7EA1482E7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Sora Letter For Parents (1)</Template>
  <TotalTime>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Library</dc:creator>
  <cp:lastModifiedBy>Microsoft account</cp:lastModifiedBy>
  <cp:revision>2</cp:revision>
  <cp:lastPrinted>2018-02-01T16:18:00Z</cp:lastPrinted>
  <dcterms:created xsi:type="dcterms:W3CDTF">2023-10-12T17:22:00Z</dcterms:created>
  <dcterms:modified xsi:type="dcterms:W3CDTF">2023-10-12T17:22:00Z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0x0101004E1B537BC2B2AD43A5AF5311D732D3AA20003B88F9DCD2447441B4473FC37B84B434</vt:lpwstr>
  </property>
  <property fmtid="{D5CDD505-2E9C-101B-9397-08002B2CF9AE}" pid="3" name="Order">
    <vt:r8>307000</vt:r8>
  </property>
  <property fmtid="{D5CDD505-2E9C-101B-9397-08002B2CF9AE}" pid="4" name="School Library Service">
    <vt:lpwstr>80;#Centre Management|24525ab1-29e2-48fe-911b-5d42da2a02bb</vt:lpwstr>
  </property>
  <property fmtid="{D5CDD505-2E9C-101B-9397-08002B2CF9AE}" pid="5" name="Document Type">
    <vt:lpwstr>89;#Letter|5b995537-4212-41a5-8aab-e6d604b345ca</vt:lpwstr>
  </property>
  <property fmtid="{D5CDD505-2E9C-101B-9397-08002B2CF9AE}" pid="6" name="Library Location">
    <vt:lpwstr/>
  </property>
  <property fmtid="{D5CDD505-2E9C-101B-9397-08002B2CF9AE}" pid="7" name="_dlc_policyId">
    <vt:lpwstr>0x0101004E1B537BC2B2AD43A5AF5311D732D3AA|1208973698</vt:lpwstr>
  </property>
  <property fmtid="{D5CDD505-2E9C-101B-9397-08002B2CF9AE}" pid="8" name="ItemRetentionFormula">
    <vt:lpwstr>&lt;formula id="Microsoft.Office.RecordsManagement.PolicyFeatures.Expiration.Formula.BuiltIn"&gt;&lt;number&gt;2&lt;/number&gt;&lt;property&gt;Modified&lt;/property&gt;&lt;propertyId&gt;28cf69c5-fa48-462a-b5cd-27b6f9d2bd5f&lt;/propertyId&gt;&lt;period&gt;years&lt;/period&gt;&lt;/formula&gt;</vt:lpwstr>
  </property>
  <property fmtid="{D5CDD505-2E9C-101B-9397-08002B2CF9AE}" pid="9" name="_dlc_DocIdItemGuid">
    <vt:lpwstr>4147ab7b-8451-492d-9e7f-44d476f89563</vt:lpwstr>
  </property>
  <property fmtid="{D5CDD505-2E9C-101B-9397-08002B2CF9AE}" pid="10" name="SharedWithUsers">
    <vt:lpwstr/>
  </property>
  <property fmtid="{D5CDD505-2E9C-101B-9397-08002B2CF9AE}" pid="11" name="_SourceUrl">
    <vt:lpwstr/>
  </property>
  <property fmtid="{D5CDD505-2E9C-101B-9397-08002B2CF9AE}" pid="12" name="_SharedFileIndex">
    <vt:lpwstr/>
  </property>
  <property fmtid="{D5CDD505-2E9C-101B-9397-08002B2CF9AE}" pid="13" name="_ColorHex">
    <vt:lpwstr/>
  </property>
  <property fmtid="{D5CDD505-2E9C-101B-9397-08002B2CF9AE}" pid="14" name="_Emoji">
    <vt:lpwstr/>
  </property>
  <property fmtid="{D5CDD505-2E9C-101B-9397-08002B2CF9AE}" pid="15" name="ComplianceAssetId">
    <vt:lpwstr/>
  </property>
  <property fmtid="{D5CDD505-2E9C-101B-9397-08002B2CF9AE}" pid="16" name="_ExtendedDescription">
    <vt:lpwstr/>
  </property>
  <property fmtid="{D5CDD505-2E9C-101B-9397-08002B2CF9AE}" pid="17" name="_ColorTag">
    <vt:lpwstr/>
  </property>
  <property fmtid="{D5CDD505-2E9C-101B-9397-08002B2CF9AE}" pid="18" name="TriggerFlowInfo">
    <vt:lpwstr/>
  </property>
</Properties>
</file>